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4987" w:type="pct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7"/>
        <w:gridCol w:w="39"/>
        <w:gridCol w:w="2986"/>
        <w:gridCol w:w="177"/>
        <w:gridCol w:w="1730"/>
        <w:gridCol w:w="196"/>
        <w:gridCol w:w="2747"/>
        <w:gridCol w:w="80"/>
      </w:tblGrid>
      <w:tr w:rsidR="000172E5" w:rsidRPr="00637200" w14:paraId="73C9B42C" w14:textId="77777777" w:rsidTr="000E6102">
        <w:trPr>
          <w:gridAfter w:val="1"/>
          <w:wAfter w:w="37" w:type="pct"/>
          <w:trHeight w:val="535"/>
        </w:trPr>
        <w:tc>
          <w:tcPr>
            <w:tcW w:w="4963" w:type="pct"/>
            <w:gridSpan w:val="7"/>
            <w:tcBorders>
              <w:bottom w:val="single" w:sz="4" w:space="0" w:color="auto"/>
            </w:tcBorders>
            <w:shd w:val="clear" w:color="auto" w:fill="731F1C" w:themeFill="accent5"/>
            <w:vAlign w:val="bottom"/>
          </w:tcPr>
          <w:p w14:paraId="0B73C7EE" w14:textId="77777777" w:rsidR="000172E5" w:rsidRPr="00637200" w:rsidRDefault="00164183" w:rsidP="00164183">
            <w:pPr>
              <w:pStyle w:val="Heading1"/>
            </w:pPr>
            <w:r>
              <w:t>Applicant Details</w:t>
            </w:r>
          </w:p>
        </w:tc>
      </w:tr>
      <w:tr w:rsidR="000172E5" w:rsidRPr="00846B76" w14:paraId="11A006B5" w14:textId="77777777" w:rsidTr="000E6102">
        <w:trPr>
          <w:gridAfter w:val="1"/>
          <w:wAfter w:w="37" w:type="pct"/>
          <w:trHeight w:val="494"/>
        </w:trPr>
        <w:sdt>
          <w:sdtPr>
            <w:id w:val="1621259925"/>
            <w:placeholder>
              <w:docPart w:val="AA6BBE8AA5B344CBB2F53FD9FE4D981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26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C11FD77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3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356CE8" w14:textId="77777777" w:rsidR="000172E5" w:rsidRPr="00846B76" w:rsidRDefault="000172E5" w:rsidP="00311D4F"/>
        </w:tc>
      </w:tr>
      <w:tr w:rsidR="000172E5" w:rsidRPr="00846B76" w14:paraId="532CF2A2" w14:textId="77777777" w:rsidTr="000E6102">
        <w:trPr>
          <w:gridAfter w:val="1"/>
          <w:wAfter w:w="37" w:type="pct"/>
          <w:trHeight w:val="494"/>
        </w:trPr>
        <w:sdt>
          <w:sdtPr>
            <w:id w:val="-1470592894"/>
            <w:placeholder>
              <w:docPart w:val="A95BD2F76D034624BF8493B35A9715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26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32DFC22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3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2E8EE6" w14:textId="77777777" w:rsidR="000172E5" w:rsidRPr="00846B76" w:rsidRDefault="000172E5" w:rsidP="00311D4F"/>
        </w:tc>
      </w:tr>
      <w:tr w:rsidR="000172E5" w:rsidRPr="00846B76" w14:paraId="1DB3F785" w14:textId="77777777" w:rsidTr="000E6102">
        <w:trPr>
          <w:gridAfter w:val="1"/>
          <w:wAfter w:w="37" w:type="pct"/>
          <w:trHeight w:val="795"/>
        </w:trPr>
        <w:tc>
          <w:tcPr>
            <w:tcW w:w="1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650BF6" w14:textId="77777777" w:rsidR="000172E5" w:rsidRPr="00637200" w:rsidRDefault="00164183" w:rsidP="00164183">
            <w:pPr>
              <w:pStyle w:val="NormalIndent"/>
            </w:pPr>
            <w:r>
              <w:t>Mobile phone</w:t>
            </w:r>
          </w:p>
        </w:tc>
        <w:tc>
          <w:tcPr>
            <w:tcW w:w="1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88D7C7" w14:textId="77777777" w:rsidR="000172E5" w:rsidRPr="00846B76" w:rsidRDefault="000172E5" w:rsidP="00311D4F"/>
        </w:tc>
        <w:sdt>
          <w:sdtPr>
            <w:id w:val="-1223447272"/>
            <w:placeholder>
              <w:docPart w:val="165195B23ED04292922DB5FD50E17625"/>
            </w:placeholder>
            <w:temporary/>
            <w:showingPlcHdr/>
            <w15:appearance w15:val="hidden"/>
          </w:sdtPr>
          <w:sdtEndPr/>
          <w:sdtContent>
            <w:tc>
              <w:tcPr>
                <w:tcW w:w="894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DCAA70F" w14:textId="77777777" w:rsidR="000172E5" w:rsidRDefault="007147D7" w:rsidP="00311D4F">
                <w:r w:rsidRPr="00311D4F">
                  <w:t>Work Phone</w:t>
                </w:r>
              </w:p>
            </w:tc>
          </w:sdtContent>
        </w:sdt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77EC61" w14:textId="77777777" w:rsidR="000172E5" w:rsidRPr="00846B76" w:rsidRDefault="000172E5" w:rsidP="00311D4F"/>
        </w:tc>
      </w:tr>
      <w:tr w:rsidR="000172E5" w:rsidRPr="00846B76" w14:paraId="63100BEE" w14:textId="77777777" w:rsidTr="000E6102">
        <w:trPr>
          <w:gridAfter w:val="1"/>
          <w:wAfter w:w="37" w:type="pct"/>
          <w:trHeight w:val="494"/>
        </w:trPr>
        <w:sdt>
          <w:sdtPr>
            <w:id w:val="1334104394"/>
            <w:placeholder>
              <w:docPart w:val="1FDF76335DF140E983ADF83855C17E5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26" w:type="pct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1C2B5839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3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E4514F" w14:textId="77777777" w:rsidR="000172E5" w:rsidRPr="00846B76" w:rsidRDefault="000172E5" w:rsidP="00311D4F"/>
        </w:tc>
      </w:tr>
      <w:tr w:rsidR="000172E5" w:rsidRPr="00846B76" w14:paraId="54FE071E" w14:textId="77777777" w:rsidTr="000E6102">
        <w:trPr>
          <w:gridAfter w:val="1"/>
          <w:wAfter w:w="37" w:type="pct"/>
          <w:trHeight w:val="521"/>
        </w:trPr>
        <w:tc>
          <w:tcPr>
            <w:tcW w:w="4963" w:type="pct"/>
            <w:gridSpan w:val="7"/>
            <w:tcBorders>
              <w:bottom w:val="single" w:sz="4" w:space="0" w:color="auto"/>
            </w:tcBorders>
            <w:shd w:val="clear" w:color="auto" w:fill="731F1C" w:themeFill="accent5"/>
            <w:vAlign w:val="bottom"/>
          </w:tcPr>
          <w:p w14:paraId="143BCB96" w14:textId="77777777" w:rsidR="000172E5" w:rsidRPr="00846B76" w:rsidRDefault="00164183" w:rsidP="00164183">
            <w:pPr>
              <w:pStyle w:val="Heading1"/>
            </w:pPr>
            <w:r>
              <w:t xml:space="preserve">Area of work </w:t>
            </w:r>
          </w:p>
        </w:tc>
      </w:tr>
      <w:tr w:rsidR="000172E5" w:rsidRPr="00846B76" w14:paraId="4FB5F335" w14:textId="77777777" w:rsidTr="000E6102">
        <w:trPr>
          <w:gridAfter w:val="1"/>
          <w:wAfter w:w="37" w:type="pct"/>
          <w:trHeight w:val="494"/>
        </w:trPr>
        <w:tc>
          <w:tcPr>
            <w:tcW w:w="1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63EAA2" w14:textId="77777777" w:rsidR="000172E5" w:rsidRPr="00614525" w:rsidRDefault="00164183" w:rsidP="00164183">
            <w:pPr>
              <w:pStyle w:val="NormalIndent"/>
              <w:rPr>
                <w:sz w:val="24"/>
                <w:szCs w:val="24"/>
              </w:rPr>
            </w:pPr>
            <w:r w:rsidRPr="00614525">
              <w:rPr>
                <w:sz w:val="24"/>
                <w:szCs w:val="24"/>
              </w:rPr>
              <w:t xml:space="preserve">Hospital </w:t>
            </w:r>
          </w:p>
        </w:tc>
        <w:tc>
          <w:tcPr>
            <w:tcW w:w="363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2D0F70" w14:textId="77777777" w:rsidR="000172E5" w:rsidRPr="00614525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514AA25E" w14:textId="77777777" w:rsidTr="000E6102">
        <w:trPr>
          <w:gridAfter w:val="1"/>
          <w:wAfter w:w="37" w:type="pct"/>
          <w:trHeight w:val="494"/>
        </w:trPr>
        <w:tc>
          <w:tcPr>
            <w:tcW w:w="1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4028F3" w14:textId="5106DCDD" w:rsidR="000172E5" w:rsidRPr="00614525" w:rsidRDefault="00475858" w:rsidP="00164183">
            <w:pPr>
              <w:pStyle w:val="NormalIndent"/>
              <w:rPr>
                <w:sz w:val="24"/>
                <w:szCs w:val="24"/>
              </w:rPr>
            </w:pPr>
            <w:r w:rsidRPr="00614525">
              <w:rPr>
                <w:sz w:val="24"/>
                <w:szCs w:val="24"/>
              </w:rPr>
              <w:t xml:space="preserve">Area of work within </w:t>
            </w:r>
            <w:proofErr w:type="spellStart"/>
            <w:r w:rsidRPr="00614525">
              <w:rPr>
                <w:sz w:val="24"/>
                <w:szCs w:val="24"/>
              </w:rPr>
              <w:t>haematology</w:t>
            </w:r>
            <w:proofErr w:type="spellEnd"/>
          </w:p>
        </w:tc>
        <w:tc>
          <w:tcPr>
            <w:tcW w:w="363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6FACF2" w14:textId="77777777" w:rsidR="000172E5" w:rsidRPr="00614525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70741711" w14:textId="77777777" w:rsidTr="000E6102">
        <w:trPr>
          <w:gridAfter w:val="1"/>
          <w:wAfter w:w="37" w:type="pct"/>
          <w:trHeight w:val="494"/>
        </w:trPr>
        <w:tc>
          <w:tcPr>
            <w:tcW w:w="1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43E3EA" w14:textId="3CBE6588" w:rsidR="000172E5" w:rsidRPr="00614525" w:rsidRDefault="00CD217F" w:rsidP="00164183">
            <w:pPr>
              <w:pStyle w:val="NormalIndent"/>
              <w:rPr>
                <w:sz w:val="24"/>
                <w:szCs w:val="24"/>
              </w:rPr>
            </w:pPr>
            <w:r w:rsidRPr="00614525">
              <w:rPr>
                <w:sz w:val="24"/>
                <w:szCs w:val="24"/>
              </w:rPr>
              <w:t>Professional Registration Number</w:t>
            </w:r>
          </w:p>
        </w:tc>
        <w:tc>
          <w:tcPr>
            <w:tcW w:w="1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6F5BC8" w14:textId="710EED62" w:rsidR="000172E5" w:rsidRPr="00614525" w:rsidRDefault="00CD217F" w:rsidP="00311D4F">
            <w:pPr>
              <w:rPr>
                <w:sz w:val="24"/>
                <w:szCs w:val="24"/>
              </w:rPr>
            </w:pPr>
            <w:r w:rsidRPr="00614525">
              <w:rPr>
                <w:sz w:val="24"/>
                <w:szCs w:val="24"/>
              </w:rPr>
              <w:t>NMC/NMBI PIN/Other – (please specify)</w:t>
            </w:r>
          </w:p>
          <w:p w14:paraId="428B53D6" w14:textId="6F49DB4F" w:rsidR="00CD217F" w:rsidRPr="00614525" w:rsidRDefault="00CD217F" w:rsidP="00311D4F">
            <w:pPr>
              <w:rPr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1C0BAF" w14:textId="37558FCB" w:rsidR="00CD217F" w:rsidRPr="00614525" w:rsidRDefault="00CD217F" w:rsidP="00CD217F">
            <w:pPr>
              <w:rPr>
                <w:sz w:val="24"/>
                <w:szCs w:val="24"/>
              </w:rPr>
            </w:pP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EED37D" w14:textId="77777777" w:rsidR="00CD217F" w:rsidRPr="00614525" w:rsidRDefault="00CD217F" w:rsidP="00CD217F">
            <w:pPr>
              <w:rPr>
                <w:sz w:val="24"/>
                <w:szCs w:val="24"/>
              </w:rPr>
            </w:pPr>
            <w:r w:rsidRPr="00614525">
              <w:rPr>
                <w:sz w:val="24"/>
                <w:szCs w:val="24"/>
              </w:rPr>
              <w:t>Grade</w:t>
            </w:r>
          </w:p>
          <w:p w14:paraId="2CF93BB3" w14:textId="77777777" w:rsidR="000172E5" w:rsidRPr="00614525" w:rsidRDefault="000172E5" w:rsidP="00311D4F">
            <w:pPr>
              <w:rPr>
                <w:sz w:val="24"/>
                <w:szCs w:val="24"/>
              </w:rPr>
            </w:pPr>
          </w:p>
        </w:tc>
      </w:tr>
      <w:tr w:rsidR="002904CC" w:rsidRPr="00846B76" w14:paraId="36C60ABB" w14:textId="77777777" w:rsidTr="000E6102">
        <w:trPr>
          <w:gridAfter w:val="1"/>
          <w:wAfter w:w="37" w:type="pct"/>
          <w:trHeight w:val="494"/>
        </w:trPr>
        <w:tc>
          <w:tcPr>
            <w:tcW w:w="13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439857" w14:textId="77777777" w:rsidR="002904CC" w:rsidRDefault="002904CC" w:rsidP="00164183">
            <w:pPr>
              <w:pStyle w:val="NormalIndent"/>
              <w:rPr>
                <w:sz w:val="24"/>
                <w:szCs w:val="24"/>
              </w:rPr>
            </w:pPr>
            <w:r w:rsidRPr="00614525">
              <w:rPr>
                <w:sz w:val="24"/>
                <w:szCs w:val="24"/>
              </w:rPr>
              <w:t>HAI Membership</w:t>
            </w:r>
          </w:p>
          <w:p w14:paraId="19506B3E" w14:textId="51C0F3D2" w:rsidR="00614525" w:rsidRPr="00614525" w:rsidRDefault="00614525" w:rsidP="00164183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14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58ED1F" w14:textId="77777777" w:rsidR="002904CC" w:rsidRDefault="002904CC" w:rsidP="00311D4F">
            <w:pPr>
              <w:rPr>
                <w:sz w:val="24"/>
                <w:szCs w:val="24"/>
              </w:rPr>
            </w:pPr>
            <w:r w:rsidRPr="00614525">
              <w:rPr>
                <w:sz w:val="24"/>
                <w:szCs w:val="24"/>
              </w:rPr>
              <w:t>Yes/No</w:t>
            </w:r>
          </w:p>
          <w:p w14:paraId="3D2EF547" w14:textId="0742E393" w:rsidR="00614525" w:rsidRPr="00614525" w:rsidRDefault="00614525" w:rsidP="00311D4F">
            <w:pPr>
              <w:rPr>
                <w:sz w:val="24"/>
                <w:szCs w:val="24"/>
              </w:rPr>
            </w:pPr>
          </w:p>
        </w:tc>
        <w:tc>
          <w:tcPr>
            <w:tcW w:w="21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CE4F90" w14:textId="77777777" w:rsidR="002904CC" w:rsidRDefault="002904CC" w:rsidP="00CD217F">
            <w:pPr>
              <w:rPr>
                <w:sz w:val="24"/>
                <w:szCs w:val="24"/>
              </w:rPr>
            </w:pPr>
            <w:r w:rsidRPr="00614525">
              <w:rPr>
                <w:sz w:val="24"/>
                <w:szCs w:val="24"/>
              </w:rPr>
              <w:t>Membership is mandatory.  Annual membership is €50.</w:t>
            </w:r>
          </w:p>
          <w:p w14:paraId="70598EBE" w14:textId="3C109C1F" w:rsidR="00614525" w:rsidRPr="00614525" w:rsidRDefault="00614525" w:rsidP="00CD217F">
            <w:pPr>
              <w:rPr>
                <w:sz w:val="24"/>
                <w:szCs w:val="24"/>
              </w:rPr>
            </w:pPr>
          </w:p>
        </w:tc>
      </w:tr>
      <w:tr w:rsidR="00164183" w:rsidRPr="00637200" w14:paraId="4CA5D84C" w14:textId="77777777" w:rsidTr="000E6102">
        <w:trPr>
          <w:trHeight w:val="529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731F1C" w:themeFill="accent5"/>
            <w:vAlign w:val="bottom"/>
          </w:tcPr>
          <w:p w14:paraId="1D4A7637" w14:textId="77777777" w:rsidR="00164183" w:rsidRPr="00637200" w:rsidRDefault="00164183" w:rsidP="003042F8">
            <w:pPr>
              <w:pStyle w:val="Heading1"/>
            </w:pPr>
            <w:r>
              <w:t>Proposed Academic</w:t>
            </w:r>
            <w:r w:rsidR="00EF51A4">
              <w:t xml:space="preserve"> study</w:t>
            </w:r>
          </w:p>
        </w:tc>
      </w:tr>
      <w:tr w:rsidR="00EF51A4" w:rsidRPr="00846B76" w14:paraId="5E19A8CF" w14:textId="77777777" w:rsidTr="000E6102">
        <w:trPr>
          <w:trHeight w:val="488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67BDEB" w14:textId="77777777" w:rsidR="00164183" w:rsidRPr="00614525" w:rsidRDefault="00EF51A4" w:rsidP="00EF51A4">
            <w:pPr>
              <w:pStyle w:val="NormalIndent"/>
              <w:ind w:left="0"/>
              <w:rPr>
                <w:sz w:val="24"/>
                <w:szCs w:val="24"/>
              </w:rPr>
            </w:pPr>
            <w:r w:rsidRPr="00614525">
              <w:rPr>
                <w:sz w:val="24"/>
                <w:szCs w:val="24"/>
              </w:rPr>
              <w:t xml:space="preserve">Course Title </w:t>
            </w:r>
          </w:p>
        </w:tc>
        <w:tc>
          <w:tcPr>
            <w:tcW w:w="369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ED9FD6" w14:textId="77777777" w:rsidR="00164183" w:rsidRPr="00614525" w:rsidRDefault="00164183" w:rsidP="003042F8">
            <w:pPr>
              <w:rPr>
                <w:sz w:val="24"/>
                <w:szCs w:val="24"/>
              </w:rPr>
            </w:pPr>
          </w:p>
        </w:tc>
      </w:tr>
      <w:tr w:rsidR="00EF51A4" w:rsidRPr="00846B76" w14:paraId="1FECECE6" w14:textId="77777777" w:rsidTr="000E6102">
        <w:trPr>
          <w:trHeight w:val="488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6E05C3" w14:textId="77777777" w:rsidR="00164183" w:rsidRPr="00614525" w:rsidRDefault="00164183" w:rsidP="00EF51A4">
            <w:pPr>
              <w:pStyle w:val="NormalIndent"/>
              <w:ind w:left="0"/>
              <w:rPr>
                <w:sz w:val="24"/>
                <w:szCs w:val="24"/>
              </w:rPr>
            </w:pPr>
            <w:r w:rsidRPr="00614525">
              <w:rPr>
                <w:sz w:val="24"/>
                <w:szCs w:val="24"/>
              </w:rPr>
              <w:t xml:space="preserve">Academic institution </w:t>
            </w:r>
          </w:p>
        </w:tc>
        <w:tc>
          <w:tcPr>
            <w:tcW w:w="369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DFC748" w14:textId="77777777" w:rsidR="00164183" w:rsidRPr="00614525" w:rsidRDefault="00164183" w:rsidP="003042F8">
            <w:pPr>
              <w:rPr>
                <w:sz w:val="24"/>
                <w:szCs w:val="24"/>
              </w:rPr>
            </w:pPr>
          </w:p>
        </w:tc>
      </w:tr>
      <w:tr w:rsidR="00EF51A4" w:rsidRPr="00846B76" w14:paraId="305B29B3" w14:textId="77777777" w:rsidTr="000E6102">
        <w:trPr>
          <w:trHeight w:val="786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4901EE" w14:textId="77777777" w:rsidR="005D2159" w:rsidRPr="00614525" w:rsidRDefault="00164183" w:rsidP="005D2159">
            <w:pPr>
              <w:pStyle w:val="NormalIndent"/>
              <w:ind w:left="0"/>
              <w:rPr>
                <w:sz w:val="24"/>
                <w:szCs w:val="24"/>
              </w:rPr>
            </w:pPr>
            <w:r w:rsidRPr="00614525">
              <w:rPr>
                <w:sz w:val="24"/>
                <w:szCs w:val="24"/>
              </w:rPr>
              <w:t>Proposed start date</w:t>
            </w:r>
            <w:r w:rsidR="005D2159" w:rsidRPr="00614525">
              <w:rPr>
                <w:sz w:val="24"/>
                <w:szCs w:val="24"/>
              </w:rPr>
              <w:t xml:space="preserve">/course duration </w:t>
            </w:r>
          </w:p>
        </w:tc>
        <w:tc>
          <w:tcPr>
            <w:tcW w:w="14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DBE127" w14:textId="77777777" w:rsidR="00164183" w:rsidRPr="00614525" w:rsidRDefault="00164183" w:rsidP="00EF51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5958E8" w14:textId="77777777" w:rsidR="00164183" w:rsidRPr="00614525" w:rsidRDefault="005D2159" w:rsidP="00164183">
            <w:pPr>
              <w:rPr>
                <w:sz w:val="24"/>
                <w:szCs w:val="24"/>
              </w:rPr>
            </w:pPr>
            <w:r w:rsidRPr="00614525">
              <w:rPr>
                <w:sz w:val="24"/>
                <w:szCs w:val="24"/>
              </w:rPr>
              <w:t>Fees per annum</w:t>
            </w:r>
          </w:p>
        </w:tc>
        <w:tc>
          <w:tcPr>
            <w:tcW w:w="14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B4778D" w14:textId="77777777" w:rsidR="00164183" w:rsidRPr="00614525" w:rsidRDefault="00164183" w:rsidP="003042F8">
            <w:pPr>
              <w:rPr>
                <w:sz w:val="24"/>
                <w:szCs w:val="24"/>
              </w:rPr>
            </w:pPr>
          </w:p>
        </w:tc>
      </w:tr>
      <w:tr w:rsidR="00EF51A4" w:rsidRPr="00846B76" w14:paraId="51E111E0" w14:textId="77777777" w:rsidTr="000E6102">
        <w:trPr>
          <w:trHeight w:val="1087"/>
        </w:trPr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5B8AD3" w14:textId="77777777" w:rsidR="005D2159" w:rsidRPr="00614525" w:rsidRDefault="005D2159" w:rsidP="005D2159">
            <w:pPr>
              <w:pStyle w:val="NormalIndent"/>
              <w:spacing w:before="0"/>
              <w:ind w:left="0"/>
              <w:rPr>
                <w:sz w:val="24"/>
                <w:szCs w:val="24"/>
              </w:rPr>
            </w:pPr>
          </w:p>
          <w:p w14:paraId="36E98F7A" w14:textId="77777777" w:rsidR="00EF51A4" w:rsidRPr="00614525" w:rsidRDefault="005D2159" w:rsidP="005D2159">
            <w:pPr>
              <w:pStyle w:val="NormalIndent"/>
              <w:spacing w:before="0"/>
              <w:ind w:left="0"/>
              <w:rPr>
                <w:sz w:val="24"/>
                <w:szCs w:val="24"/>
              </w:rPr>
            </w:pPr>
            <w:r w:rsidRPr="00614525">
              <w:rPr>
                <w:sz w:val="24"/>
                <w:szCs w:val="24"/>
              </w:rPr>
              <w:t xml:space="preserve">Have you received any other funding for your course? </w:t>
            </w:r>
            <w:proofErr w:type="gramStart"/>
            <w:r w:rsidRPr="00614525">
              <w:rPr>
                <w:sz w:val="24"/>
                <w:szCs w:val="24"/>
              </w:rPr>
              <w:t>( please</w:t>
            </w:r>
            <w:proofErr w:type="gramEnd"/>
            <w:r w:rsidRPr="00614525">
              <w:rPr>
                <w:sz w:val="24"/>
                <w:szCs w:val="24"/>
              </w:rPr>
              <w:t xml:space="preserve"> give detail of same) </w:t>
            </w:r>
          </w:p>
        </w:tc>
        <w:tc>
          <w:tcPr>
            <w:tcW w:w="369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321875" w14:textId="77777777" w:rsidR="00164183" w:rsidRPr="00614525" w:rsidRDefault="00164183" w:rsidP="00EF51A4">
            <w:pPr>
              <w:jc w:val="both"/>
              <w:rPr>
                <w:sz w:val="24"/>
                <w:szCs w:val="24"/>
              </w:rPr>
            </w:pPr>
          </w:p>
        </w:tc>
      </w:tr>
    </w:tbl>
    <w:p w14:paraId="395FC138" w14:textId="77777777" w:rsidR="00614525" w:rsidRDefault="00614525">
      <w:r>
        <w:rPr>
          <w:b/>
        </w:rPr>
        <w:br w:type="page"/>
      </w:r>
    </w:p>
    <w:tbl>
      <w:tblPr>
        <w:tblStyle w:val="TableGrid"/>
        <w:tblW w:w="4899" w:type="pct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9"/>
        <w:gridCol w:w="7763"/>
      </w:tblGrid>
      <w:tr w:rsidR="00EF51A4" w:rsidRPr="00846B76" w14:paraId="54B527D9" w14:textId="77777777" w:rsidTr="00614525">
        <w:trPr>
          <w:trHeight w:val="515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2E001868" w14:textId="1FD494DE" w:rsidR="00EF51A4" w:rsidRPr="00846B76" w:rsidRDefault="005D2159" w:rsidP="00EF51A4">
            <w:pPr>
              <w:pStyle w:val="Heading1"/>
            </w:pPr>
            <w:r>
              <w:lastRenderedPageBreak/>
              <w:t xml:space="preserve">Professional benefit </w:t>
            </w:r>
          </w:p>
        </w:tc>
      </w:tr>
      <w:tr w:rsidR="00EF51A4" w:rsidRPr="00846B76" w14:paraId="690E26BF" w14:textId="77777777" w:rsidTr="00614525">
        <w:trPr>
          <w:trHeight w:val="488"/>
        </w:trPr>
        <w:tc>
          <w:tcPr>
            <w:tcW w:w="1332" w:type="pct"/>
            <w:vAlign w:val="bottom"/>
          </w:tcPr>
          <w:p w14:paraId="44C6870C" w14:textId="1FBBF313" w:rsidR="005D2159" w:rsidRPr="00846B76" w:rsidRDefault="005D2159" w:rsidP="005D2159">
            <w:pPr>
              <w:pStyle w:val="NormalIndent"/>
              <w:ind w:left="0"/>
            </w:pPr>
            <w:r>
              <w:t>How will this benefit your career aspirations</w:t>
            </w:r>
            <w:r w:rsidR="002904CC">
              <w:t xml:space="preserve"> within </w:t>
            </w:r>
            <w:proofErr w:type="spellStart"/>
            <w:r w:rsidR="002904CC">
              <w:t>haematology</w:t>
            </w:r>
            <w:proofErr w:type="spellEnd"/>
            <w:r>
              <w:t>?</w:t>
            </w:r>
          </w:p>
        </w:tc>
        <w:tc>
          <w:tcPr>
            <w:tcW w:w="3668" w:type="pct"/>
            <w:tcBorders>
              <w:bottom w:val="single" w:sz="4" w:space="0" w:color="auto"/>
            </w:tcBorders>
            <w:vAlign w:val="bottom"/>
          </w:tcPr>
          <w:p w14:paraId="0F37C1B0" w14:textId="77777777" w:rsidR="00EF51A4" w:rsidRPr="00846B76" w:rsidRDefault="00EF51A4" w:rsidP="00EF51A4"/>
        </w:tc>
      </w:tr>
      <w:tr w:rsidR="00EF51A4" w:rsidRPr="00846B76" w14:paraId="2F309384" w14:textId="77777777" w:rsidTr="00614525">
        <w:trPr>
          <w:trHeight w:val="488"/>
        </w:trPr>
        <w:tc>
          <w:tcPr>
            <w:tcW w:w="1332" w:type="pct"/>
            <w:vAlign w:val="bottom"/>
          </w:tcPr>
          <w:p w14:paraId="5EF154DC" w14:textId="77777777" w:rsidR="005D2159" w:rsidRPr="00846B76" w:rsidRDefault="005D2159" w:rsidP="005D2159">
            <w:pPr>
              <w:pStyle w:val="NormalIndent"/>
              <w:ind w:left="0"/>
            </w:pPr>
            <w:r>
              <w:t xml:space="preserve">How will this benefit your area of practice? </w:t>
            </w:r>
          </w:p>
        </w:tc>
        <w:tc>
          <w:tcPr>
            <w:tcW w:w="366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517634" w14:textId="77777777" w:rsidR="00EF51A4" w:rsidRPr="00846B76" w:rsidRDefault="00EF51A4" w:rsidP="00EF51A4"/>
        </w:tc>
      </w:tr>
      <w:tr w:rsidR="00EF51A4" w:rsidRPr="00846B76" w14:paraId="7D6F78B6" w14:textId="77777777" w:rsidTr="00614525">
        <w:trPr>
          <w:trHeight w:val="488"/>
        </w:trPr>
        <w:tc>
          <w:tcPr>
            <w:tcW w:w="1332" w:type="pct"/>
            <w:vAlign w:val="bottom"/>
          </w:tcPr>
          <w:p w14:paraId="7597F4B5" w14:textId="77777777" w:rsidR="00EF51A4" w:rsidRPr="00846B76" w:rsidRDefault="005D2159" w:rsidP="005D2159">
            <w:pPr>
              <w:pStyle w:val="NormalIndent"/>
              <w:ind w:left="0"/>
            </w:pPr>
            <w:r>
              <w:t xml:space="preserve">How will your learning be shared? </w:t>
            </w:r>
          </w:p>
        </w:tc>
        <w:tc>
          <w:tcPr>
            <w:tcW w:w="3668" w:type="pct"/>
            <w:tcBorders>
              <w:bottom w:val="single" w:sz="4" w:space="0" w:color="auto"/>
            </w:tcBorders>
            <w:vAlign w:val="bottom"/>
          </w:tcPr>
          <w:p w14:paraId="6193C813" w14:textId="77777777" w:rsidR="00EF51A4" w:rsidRPr="00846B76" w:rsidRDefault="00EF51A4" w:rsidP="00EF51A4"/>
        </w:tc>
      </w:tr>
      <w:tr w:rsidR="005D2159" w:rsidRPr="00637200" w14:paraId="5B01B55B" w14:textId="77777777" w:rsidTr="00614525">
        <w:trPr>
          <w:trHeight w:val="52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275DF80C" w14:textId="351BF66B" w:rsidR="005D2159" w:rsidRPr="00637200" w:rsidRDefault="00CD217F" w:rsidP="003042F8">
            <w:pPr>
              <w:pStyle w:val="Heading1"/>
            </w:pPr>
            <w:r>
              <w:rPr>
                <w:rFonts w:asciiTheme="minorHAnsi" w:hAnsiTheme="minorHAnsi"/>
                <w:b w:val="0"/>
              </w:rPr>
              <w:br w:type="page"/>
            </w:r>
            <w:r w:rsidR="005D2159">
              <w:t xml:space="preserve">Supporting information – no more than 300 words </w:t>
            </w:r>
          </w:p>
        </w:tc>
      </w:tr>
      <w:tr w:rsidR="00614525" w:rsidRPr="00846B76" w14:paraId="1CA9D2BF" w14:textId="77777777" w:rsidTr="00614525">
        <w:trPr>
          <w:trHeight w:val="4239"/>
        </w:trPr>
        <w:tc>
          <w:tcPr>
            <w:tcW w:w="5000" w:type="pct"/>
            <w:gridSpan w:val="2"/>
            <w:vAlign w:val="bottom"/>
          </w:tcPr>
          <w:p w14:paraId="778FB6FC" w14:textId="77777777" w:rsidR="00614525" w:rsidRDefault="00614525" w:rsidP="003042F8"/>
          <w:p w14:paraId="473C45E1" w14:textId="77777777" w:rsidR="00614525" w:rsidRDefault="00614525" w:rsidP="003042F8"/>
          <w:p w14:paraId="4FA858FA" w14:textId="77777777" w:rsidR="00614525" w:rsidRDefault="00614525" w:rsidP="003042F8"/>
          <w:p w14:paraId="709A8B41" w14:textId="77777777" w:rsidR="00614525" w:rsidRDefault="00614525" w:rsidP="003042F8"/>
          <w:p w14:paraId="615CE6C3" w14:textId="77777777" w:rsidR="00614525" w:rsidRDefault="00614525" w:rsidP="003042F8"/>
          <w:p w14:paraId="5DAB58E9" w14:textId="77777777" w:rsidR="00614525" w:rsidRDefault="00614525" w:rsidP="003042F8"/>
          <w:p w14:paraId="48BDD3F0" w14:textId="77777777" w:rsidR="00614525" w:rsidRDefault="00614525" w:rsidP="003042F8"/>
          <w:p w14:paraId="2636BAD2" w14:textId="117ECE52" w:rsidR="00614525" w:rsidRPr="00846B76" w:rsidRDefault="00614525" w:rsidP="003042F8"/>
        </w:tc>
      </w:tr>
      <w:tr w:rsidR="005D2159" w:rsidRPr="00846B76" w14:paraId="1ABFBE3E" w14:textId="77777777" w:rsidTr="00614525">
        <w:trPr>
          <w:trHeight w:val="515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247AEC16" w14:textId="77777777" w:rsidR="007D3DF5" w:rsidRPr="00846B76" w:rsidRDefault="007D3DF5" w:rsidP="003042F8">
            <w:pPr>
              <w:pStyle w:val="Heading1"/>
            </w:pPr>
            <w:r>
              <w:t xml:space="preserve">Applicants signature </w:t>
            </w:r>
          </w:p>
        </w:tc>
      </w:tr>
      <w:tr w:rsidR="005D2159" w:rsidRPr="00846B76" w14:paraId="44513C72" w14:textId="77777777" w:rsidTr="00614525">
        <w:trPr>
          <w:trHeight w:val="488"/>
        </w:trPr>
        <w:tc>
          <w:tcPr>
            <w:tcW w:w="1332" w:type="pct"/>
            <w:vAlign w:val="bottom"/>
          </w:tcPr>
          <w:p w14:paraId="48F2177B" w14:textId="77777777" w:rsidR="007D3DF5" w:rsidRPr="00846B76" w:rsidRDefault="007D3DF5" w:rsidP="003042F8">
            <w:pPr>
              <w:pStyle w:val="NormalIndent"/>
              <w:ind w:left="0"/>
            </w:pPr>
            <w:r>
              <w:t>Signed</w:t>
            </w:r>
          </w:p>
        </w:tc>
        <w:tc>
          <w:tcPr>
            <w:tcW w:w="3668" w:type="pct"/>
            <w:tcBorders>
              <w:bottom w:val="single" w:sz="4" w:space="0" w:color="auto"/>
            </w:tcBorders>
            <w:vAlign w:val="bottom"/>
          </w:tcPr>
          <w:p w14:paraId="0A7BA40D" w14:textId="77777777" w:rsidR="005D2159" w:rsidRPr="00846B76" w:rsidRDefault="005D2159" w:rsidP="003042F8"/>
        </w:tc>
      </w:tr>
      <w:tr w:rsidR="005D2159" w:rsidRPr="00846B76" w14:paraId="60359CC1" w14:textId="77777777" w:rsidTr="00614525">
        <w:trPr>
          <w:trHeight w:val="488"/>
        </w:trPr>
        <w:tc>
          <w:tcPr>
            <w:tcW w:w="1332" w:type="pct"/>
            <w:vAlign w:val="bottom"/>
          </w:tcPr>
          <w:p w14:paraId="7B88C451" w14:textId="77777777" w:rsidR="005D2159" w:rsidRPr="00846B76" w:rsidRDefault="007D3DF5" w:rsidP="003042F8">
            <w:pPr>
              <w:pStyle w:val="NormalIndent"/>
              <w:ind w:left="0"/>
            </w:pPr>
            <w:r>
              <w:t>Date</w:t>
            </w:r>
          </w:p>
        </w:tc>
        <w:tc>
          <w:tcPr>
            <w:tcW w:w="366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E04EA3" w14:textId="77777777" w:rsidR="005D2159" w:rsidRPr="00846B76" w:rsidRDefault="005D2159" w:rsidP="003042F8"/>
        </w:tc>
      </w:tr>
      <w:tr w:rsidR="007D3DF5" w:rsidRPr="00846B76" w14:paraId="2744FC10" w14:textId="77777777" w:rsidTr="00614525">
        <w:trPr>
          <w:trHeight w:val="488"/>
        </w:trPr>
        <w:tc>
          <w:tcPr>
            <w:tcW w:w="1332" w:type="pct"/>
            <w:vAlign w:val="bottom"/>
          </w:tcPr>
          <w:p w14:paraId="03CB7447" w14:textId="77777777" w:rsidR="007D3DF5" w:rsidRDefault="007D3DF5" w:rsidP="003042F8">
            <w:pPr>
              <w:pStyle w:val="NormalIndent"/>
              <w:ind w:left="0"/>
            </w:pPr>
            <w:r>
              <w:t>Approved/Declined</w:t>
            </w:r>
          </w:p>
        </w:tc>
        <w:tc>
          <w:tcPr>
            <w:tcW w:w="366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388B4E" w14:textId="77777777" w:rsidR="007D3DF5" w:rsidRPr="00846B76" w:rsidRDefault="007D3DF5" w:rsidP="003042F8"/>
        </w:tc>
      </w:tr>
      <w:tr w:rsidR="007D3DF5" w:rsidRPr="00846B76" w14:paraId="749DBDFE" w14:textId="77777777" w:rsidTr="00614525">
        <w:trPr>
          <w:trHeight w:val="488"/>
        </w:trPr>
        <w:tc>
          <w:tcPr>
            <w:tcW w:w="1332" w:type="pct"/>
            <w:vAlign w:val="bottom"/>
          </w:tcPr>
          <w:p w14:paraId="1C86CBA7" w14:textId="77777777" w:rsidR="007D3DF5" w:rsidRDefault="00397445" w:rsidP="003042F8">
            <w:pPr>
              <w:pStyle w:val="NormalIndent"/>
              <w:ind w:left="0"/>
            </w:pPr>
            <w:r>
              <w:t>Signed/Date</w:t>
            </w:r>
          </w:p>
        </w:tc>
        <w:tc>
          <w:tcPr>
            <w:tcW w:w="366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3F9756" w14:textId="77777777" w:rsidR="007D3DF5" w:rsidRPr="00846B76" w:rsidRDefault="007D3DF5" w:rsidP="003042F8"/>
        </w:tc>
      </w:tr>
    </w:tbl>
    <w:p w14:paraId="5881C5A6" w14:textId="77777777" w:rsidR="000745A2" w:rsidRDefault="000745A2" w:rsidP="000745A2">
      <w:pPr>
        <w:spacing w:before="0" w:after="0" w:line="240" w:lineRule="auto"/>
        <w:jc w:val="center"/>
        <w:rPr>
          <w:b/>
          <w:bCs/>
          <w:i/>
          <w:iCs/>
          <w:sz w:val="32"/>
          <w:szCs w:val="32"/>
        </w:rPr>
      </w:pPr>
    </w:p>
    <w:p w14:paraId="628EADEF" w14:textId="6CF39AAD" w:rsidR="00164183" w:rsidRPr="00CD217F" w:rsidRDefault="00CD217F" w:rsidP="000745A2">
      <w:pPr>
        <w:spacing w:before="0" w:after="0" w:line="240" w:lineRule="auto"/>
        <w:jc w:val="center"/>
        <w:rPr>
          <w:b/>
          <w:bCs/>
          <w:i/>
          <w:iCs/>
          <w:sz w:val="32"/>
          <w:szCs w:val="32"/>
        </w:rPr>
      </w:pPr>
      <w:r w:rsidRPr="00CD217F">
        <w:rPr>
          <w:b/>
          <w:bCs/>
          <w:i/>
          <w:iCs/>
          <w:sz w:val="32"/>
          <w:szCs w:val="32"/>
        </w:rPr>
        <w:t xml:space="preserve">If funding </w:t>
      </w:r>
      <w:r>
        <w:rPr>
          <w:b/>
          <w:bCs/>
          <w:i/>
          <w:iCs/>
          <w:sz w:val="32"/>
          <w:szCs w:val="32"/>
        </w:rPr>
        <w:t xml:space="preserve">is </w:t>
      </w:r>
      <w:r w:rsidRPr="00CD217F">
        <w:rPr>
          <w:b/>
          <w:bCs/>
          <w:i/>
          <w:iCs/>
          <w:sz w:val="32"/>
          <w:szCs w:val="32"/>
        </w:rPr>
        <w:t>granted, you will be required to present your learning to the HAI Nursing/AHPs’ Group</w:t>
      </w:r>
      <w:r>
        <w:rPr>
          <w:b/>
          <w:bCs/>
          <w:i/>
          <w:iCs/>
          <w:sz w:val="32"/>
          <w:szCs w:val="32"/>
        </w:rPr>
        <w:t xml:space="preserve"> at either the AGM or the Spring Study Day.</w:t>
      </w:r>
    </w:p>
    <w:sectPr w:rsidR="00164183" w:rsidRPr="00CD217F" w:rsidSect="006B4586">
      <w:headerReference w:type="default" r:id="rId10"/>
      <w:footerReference w:type="default" r:id="rId11"/>
      <w:pgSz w:w="12240" w:h="15840"/>
      <w:pgMar w:top="680" w:right="720" w:bottom="680" w:left="720" w:header="0" w:footer="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BBDAB9" w14:textId="77777777" w:rsidR="00044CB7" w:rsidRDefault="00044CB7" w:rsidP="000172E5">
      <w:pPr>
        <w:spacing w:after="0" w:line="240" w:lineRule="auto"/>
      </w:pPr>
      <w:r>
        <w:separator/>
      </w:r>
    </w:p>
  </w:endnote>
  <w:endnote w:type="continuationSeparator" w:id="0">
    <w:p w14:paraId="1588C46A" w14:textId="77777777" w:rsidR="00044CB7" w:rsidRDefault="00044CB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0748AB-18AD-40F8-884C-ECEB7322A312}"/>
    <w:embedBold r:id="rId2" w:fontKey="{7D503F6D-E0D0-4A9D-9189-985B593DE885}"/>
    <w:embedBoldItalic r:id="rId3" w:fontKey="{33E9D297-D154-4AB8-9108-3FC48861C7F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18D3CDC-04CC-4B2D-9DE3-5091EAB1BEF8}"/>
    <w:embedBold r:id="rId5" w:fontKey="{BA0FF1EA-F65B-4CB6-B4E9-24E1D35E31DD}"/>
    <w:embedItalic r:id="rId6" w:fontKey="{278C0CF2-90AE-485E-84AC-38A0C0B11F8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E9FAE2E-1042-44A1-AC9D-0A3ED134B3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19854AD-D55D-42CE-9C4E-E8E3549D83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0490"/>
    </w:tblGrid>
    <w:tr w:rsidR="00906DE5" w:rsidRPr="00311D4F" w14:paraId="2F6C1D4E" w14:textId="77777777" w:rsidTr="00906DE5">
      <w:tc>
        <w:tcPr>
          <w:tcW w:w="10490" w:type="dxa"/>
          <w:vAlign w:val="center"/>
        </w:tcPr>
        <w:p w14:paraId="3158C252" w14:textId="72BED5A7" w:rsidR="00906DE5" w:rsidRPr="00311D4F" w:rsidRDefault="00906DE5" w:rsidP="00906DE5">
          <w:pPr>
            <w:pStyle w:val="Footer"/>
            <w:spacing w:before="0"/>
          </w:pPr>
        </w:p>
      </w:tc>
    </w:tr>
  </w:tbl>
  <w:p w14:paraId="61ACFA26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B3A2FC" w14:textId="77777777" w:rsidR="00044CB7" w:rsidRDefault="00044CB7" w:rsidP="000172E5">
      <w:pPr>
        <w:spacing w:after="0" w:line="240" w:lineRule="auto"/>
      </w:pPr>
      <w:r>
        <w:separator/>
      </w:r>
    </w:p>
  </w:footnote>
  <w:footnote w:type="continuationSeparator" w:id="0">
    <w:p w14:paraId="4DCA55A6" w14:textId="77777777" w:rsidR="00044CB7" w:rsidRDefault="00044CB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ACF1D" w14:textId="77777777" w:rsidR="00F33977" w:rsidRDefault="00730E74" w:rsidP="00743454">
    <w:pPr>
      <w:pStyle w:val="Header"/>
      <w:spacing w:before="0" w:line="240" w:lineRule="auto"/>
      <w:jc w:val="center"/>
      <w:rPr>
        <w:sz w:val="32"/>
        <w:szCs w:val="32"/>
      </w:rPr>
    </w:pPr>
    <w:r>
      <w:rPr>
        <w:noProof/>
        <w:lang w:val="en-IE" w:eastAsia="en-IE"/>
      </w:rPr>
      <w:drawing>
        <wp:anchor distT="0" distB="0" distL="114300" distR="114300" simplePos="0" relativeHeight="251667456" behindDoc="0" locked="0" layoutInCell="1" allowOverlap="1" wp14:anchorId="549D8AAF" wp14:editId="4DCEE381">
          <wp:simplePos x="0" y="0"/>
          <wp:positionH relativeFrom="margin">
            <wp:posOffset>-352425</wp:posOffset>
          </wp:positionH>
          <wp:positionV relativeFrom="page">
            <wp:posOffset>144145</wp:posOffset>
          </wp:positionV>
          <wp:extent cx="1295400" cy="560070"/>
          <wp:effectExtent l="0" t="0" r="0" b="0"/>
          <wp:wrapSquare wrapText="bothSides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56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sz w:val="32"/>
          <w:szCs w:val="32"/>
        </w:rPr>
        <w:id w:val="-1927182585"/>
        <w:docPartObj>
          <w:docPartGallery w:val="Page Numbers (Margins)"/>
          <w:docPartUnique/>
        </w:docPartObj>
      </w:sdtPr>
      <w:sdtEndPr/>
      <w:sdtContent>
        <w:r w:rsidR="00AC49ED" w:rsidRPr="00730E74">
          <w:rPr>
            <w:noProof/>
            <w:sz w:val="32"/>
            <w:szCs w:val="32"/>
            <w:lang w:val="en-IE" w:eastAsia="en-IE"/>
          </w:rPr>
          <mc:AlternateContent>
            <mc:Choice Requires="wps">
              <w:drawing>
                <wp:anchor distT="0" distB="0" distL="114300" distR="114300" simplePos="0" relativeHeight="251657216" behindDoc="0" locked="0" layoutInCell="0" allowOverlap="1" wp14:anchorId="12101FC2" wp14:editId="0F9F143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A06C8" w14:textId="77777777" w:rsidR="00AC49ED" w:rsidRDefault="00AC49ED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A7785E" w:rsidRPr="00A7785E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2101FC2" id="Rectangle 5" o:spid="_x0000_s1026" style="position:absolute;left:0;text-align:left;margin-left:0;margin-top:0;width:40.2pt;height:171.9pt;z-index:25165721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231A06C8" w14:textId="77777777" w:rsidR="00AC49ED" w:rsidRDefault="00AC49ED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 w:rsidR="00A7785E" w:rsidRPr="00A7785E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164183" w:rsidRPr="00730E74">
      <w:rPr>
        <w:sz w:val="32"/>
        <w:szCs w:val="32"/>
      </w:rPr>
      <w:t xml:space="preserve">Haematology Association of Ireland </w:t>
    </w:r>
    <w:r w:rsidR="00911FD1">
      <w:rPr>
        <w:sz w:val="32"/>
        <w:szCs w:val="32"/>
      </w:rPr>
      <w:t>–</w:t>
    </w:r>
    <w:r w:rsidRPr="00730E74">
      <w:rPr>
        <w:sz w:val="32"/>
        <w:szCs w:val="32"/>
      </w:rPr>
      <w:t xml:space="preserve"> </w:t>
    </w:r>
    <w:r w:rsidR="00911FD1">
      <w:rPr>
        <w:sz w:val="32"/>
        <w:szCs w:val="32"/>
      </w:rPr>
      <w:t xml:space="preserve">Novartis </w:t>
    </w:r>
    <w:r w:rsidR="007D3DF5" w:rsidRPr="00730E74">
      <w:rPr>
        <w:sz w:val="32"/>
        <w:szCs w:val="32"/>
      </w:rPr>
      <w:t>Nurs</w:t>
    </w:r>
    <w:r w:rsidR="00475858" w:rsidRPr="00730E74">
      <w:rPr>
        <w:sz w:val="32"/>
        <w:szCs w:val="32"/>
      </w:rPr>
      <w:t>ing &amp; AHP</w:t>
    </w:r>
    <w:r w:rsidR="007D3DF5" w:rsidRPr="00730E74">
      <w:rPr>
        <w:sz w:val="32"/>
        <w:szCs w:val="32"/>
      </w:rPr>
      <w:t xml:space="preserve">s </w:t>
    </w:r>
    <w:r w:rsidR="002B13F9">
      <w:rPr>
        <w:sz w:val="32"/>
        <w:szCs w:val="32"/>
      </w:rPr>
      <w:t xml:space="preserve">Career Development </w:t>
    </w:r>
    <w:r w:rsidR="00F33977">
      <w:rPr>
        <w:sz w:val="32"/>
        <w:szCs w:val="32"/>
      </w:rPr>
      <w:t>Award</w:t>
    </w:r>
  </w:p>
  <w:p w14:paraId="28A46D68" w14:textId="46EA9556" w:rsidR="00164183" w:rsidRPr="00F33977" w:rsidRDefault="00F33977" w:rsidP="00743454">
    <w:pPr>
      <w:pStyle w:val="Header"/>
      <w:spacing w:before="0" w:line="240" w:lineRule="auto"/>
      <w:jc w:val="center"/>
      <w:rPr>
        <w:noProof/>
        <w:sz w:val="28"/>
        <w:szCs w:val="16"/>
        <w:lang w:val="en-IE" w:eastAsia="en-IE"/>
      </w:rPr>
    </w:pPr>
    <w:r>
      <w:rPr>
        <w:sz w:val="24"/>
      </w:rPr>
      <w:t>(</w:t>
    </w:r>
    <w:r w:rsidR="00164183" w:rsidRPr="00F33977">
      <w:rPr>
        <w:sz w:val="24"/>
      </w:rPr>
      <w:t>Application form for formal studies</w:t>
    </w:r>
    <w:r w:rsidR="00AA4045" w:rsidRPr="00F33977">
      <w:rPr>
        <w:sz w:val="24"/>
      </w:rPr>
      <w:t>/</w:t>
    </w:r>
    <w:r w:rsidR="002B13F9" w:rsidRPr="00F33977">
      <w:rPr>
        <w:sz w:val="24"/>
      </w:rPr>
      <w:t>research project</w:t>
    </w:r>
    <w:r w:rsidR="00164183" w:rsidRPr="00F33977">
      <w:rPr>
        <w:sz w:val="24"/>
      </w:rPr>
      <w:t xml:space="preserve"> funding </w:t>
    </w:r>
    <w:r w:rsidR="00AA4045" w:rsidRPr="00F33977">
      <w:rPr>
        <w:sz w:val="24"/>
      </w:rPr>
      <w:t xml:space="preserve">for Nurses/ AHPs in a </w:t>
    </w:r>
    <w:r>
      <w:rPr>
        <w:sz w:val="24"/>
      </w:rPr>
      <w:t>H</w:t>
    </w:r>
    <w:r w:rsidR="00AA4045" w:rsidRPr="00F33977">
      <w:rPr>
        <w:sz w:val="24"/>
      </w:rPr>
      <w:t>aematology related field in the island of Ireland. The amount of this award is €3,000 and will only be used for research</w:t>
    </w:r>
    <w:r>
      <w:rPr>
        <w:sz w:val="24"/>
      </w:rPr>
      <w:t>/seed funding</w:t>
    </w:r>
    <w:r w:rsidR="00AA4045" w:rsidRPr="00F33977">
      <w:rPr>
        <w:sz w:val="24"/>
      </w:rPr>
      <w:t xml:space="preserve"> purposes. </w:t>
    </w:r>
  </w:p>
  <w:p w14:paraId="4705FE21" w14:textId="77777777" w:rsidR="000172E5" w:rsidRPr="00F33977" w:rsidRDefault="000172E5" w:rsidP="00311D4F">
    <w:pPr>
      <w:pStyle w:val="NoSpacing"/>
      <w:rPr>
        <w:sz w:val="14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55858322">
    <w:abstractNumId w:val="11"/>
  </w:num>
  <w:num w:numId="2" w16cid:durableId="1239244386">
    <w:abstractNumId w:val="7"/>
  </w:num>
  <w:num w:numId="3" w16cid:durableId="246423587">
    <w:abstractNumId w:val="15"/>
  </w:num>
  <w:num w:numId="4" w16cid:durableId="581840433">
    <w:abstractNumId w:val="12"/>
  </w:num>
  <w:num w:numId="5" w16cid:durableId="2087729654">
    <w:abstractNumId w:val="13"/>
  </w:num>
  <w:num w:numId="6" w16cid:durableId="680592693">
    <w:abstractNumId w:val="19"/>
  </w:num>
  <w:num w:numId="7" w16cid:durableId="624584647">
    <w:abstractNumId w:val="6"/>
  </w:num>
  <w:num w:numId="8" w16cid:durableId="1644113898">
    <w:abstractNumId w:val="10"/>
  </w:num>
  <w:num w:numId="9" w16cid:durableId="1447850005">
    <w:abstractNumId w:val="17"/>
  </w:num>
  <w:num w:numId="10" w16cid:durableId="1875729690">
    <w:abstractNumId w:val="1"/>
  </w:num>
  <w:num w:numId="11" w16cid:durableId="1311909530">
    <w:abstractNumId w:val="5"/>
  </w:num>
  <w:num w:numId="12" w16cid:durableId="137768014">
    <w:abstractNumId w:val="0"/>
  </w:num>
  <w:num w:numId="13" w16cid:durableId="1687244216">
    <w:abstractNumId w:val="2"/>
  </w:num>
  <w:num w:numId="14" w16cid:durableId="1086194160">
    <w:abstractNumId w:val="9"/>
  </w:num>
  <w:num w:numId="15" w16cid:durableId="1050105391">
    <w:abstractNumId w:val="8"/>
  </w:num>
  <w:num w:numId="16" w16cid:durableId="1955089142">
    <w:abstractNumId w:val="16"/>
  </w:num>
  <w:num w:numId="17" w16cid:durableId="1462766609">
    <w:abstractNumId w:val="3"/>
  </w:num>
  <w:num w:numId="18" w16cid:durableId="161940690">
    <w:abstractNumId w:val="21"/>
  </w:num>
  <w:num w:numId="19" w16cid:durableId="315767258">
    <w:abstractNumId w:val="18"/>
  </w:num>
  <w:num w:numId="20" w16cid:durableId="1718503678">
    <w:abstractNumId w:val="14"/>
  </w:num>
  <w:num w:numId="21" w16cid:durableId="726758268">
    <w:abstractNumId w:val="20"/>
  </w:num>
  <w:num w:numId="22" w16cid:durableId="153557743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183"/>
    <w:rsid w:val="000172E5"/>
    <w:rsid w:val="00044CB7"/>
    <w:rsid w:val="00052382"/>
    <w:rsid w:val="0006568A"/>
    <w:rsid w:val="000745A2"/>
    <w:rsid w:val="00076F0F"/>
    <w:rsid w:val="00084253"/>
    <w:rsid w:val="000D1F49"/>
    <w:rsid w:val="000E6102"/>
    <w:rsid w:val="00164183"/>
    <w:rsid w:val="001727CA"/>
    <w:rsid w:val="00173A3F"/>
    <w:rsid w:val="001800AB"/>
    <w:rsid w:val="002904CC"/>
    <w:rsid w:val="002B13F9"/>
    <w:rsid w:val="002C56E6"/>
    <w:rsid w:val="003042F8"/>
    <w:rsid w:val="00311D4F"/>
    <w:rsid w:val="0034390E"/>
    <w:rsid w:val="00344849"/>
    <w:rsid w:val="00361E11"/>
    <w:rsid w:val="003769BA"/>
    <w:rsid w:val="00397445"/>
    <w:rsid w:val="003F0847"/>
    <w:rsid w:val="0040090B"/>
    <w:rsid w:val="0046302A"/>
    <w:rsid w:val="00475858"/>
    <w:rsid w:val="00487D2D"/>
    <w:rsid w:val="004D5D62"/>
    <w:rsid w:val="005112D0"/>
    <w:rsid w:val="00577E06"/>
    <w:rsid w:val="00583334"/>
    <w:rsid w:val="005A3BF7"/>
    <w:rsid w:val="005A5E08"/>
    <w:rsid w:val="005D2159"/>
    <w:rsid w:val="005F2035"/>
    <w:rsid w:val="005F7990"/>
    <w:rsid w:val="00614525"/>
    <w:rsid w:val="006145D8"/>
    <w:rsid w:val="00637200"/>
    <w:rsid w:val="0063739C"/>
    <w:rsid w:val="006B4586"/>
    <w:rsid w:val="007147D7"/>
    <w:rsid w:val="00730E74"/>
    <w:rsid w:val="00743454"/>
    <w:rsid w:val="00770F25"/>
    <w:rsid w:val="007A35A8"/>
    <w:rsid w:val="007B0A85"/>
    <w:rsid w:val="007C6A52"/>
    <w:rsid w:val="007D3DF5"/>
    <w:rsid w:val="0082043E"/>
    <w:rsid w:val="00846B76"/>
    <w:rsid w:val="008E203A"/>
    <w:rsid w:val="00906DE5"/>
    <w:rsid w:val="00911FD1"/>
    <w:rsid w:val="0091229C"/>
    <w:rsid w:val="00940E73"/>
    <w:rsid w:val="0098597D"/>
    <w:rsid w:val="009F619A"/>
    <w:rsid w:val="009F6DDE"/>
    <w:rsid w:val="00A370A8"/>
    <w:rsid w:val="00A7785E"/>
    <w:rsid w:val="00AA4045"/>
    <w:rsid w:val="00AC49ED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217F"/>
    <w:rsid w:val="00CD4532"/>
    <w:rsid w:val="00CD47B0"/>
    <w:rsid w:val="00CE6104"/>
    <w:rsid w:val="00CE7918"/>
    <w:rsid w:val="00D16163"/>
    <w:rsid w:val="00DB3FAD"/>
    <w:rsid w:val="00DC71EC"/>
    <w:rsid w:val="00E61C09"/>
    <w:rsid w:val="00E96A2D"/>
    <w:rsid w:val="00EB3B58"/>
    <w:rsid w:val="00EC7359"/>
    <w:rsid w:val="00EE3054"/>
    <w:rsid w:val="00EF51A4"/>
    <w:rsid w:val="00F00606"/>
    <w:rsid w:val="00F01256"/>
    <w:rsid w:val="00F3397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EE87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herk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A6BBE8AA5B344CBB2F53FD9FE4D9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38ECC-28FA-443D-80B6-F4A489294476}"/>
      </w:docPartPr>
      <w:docPartBody>
        <w:p w:rsidR="0089611E" w:rsidRDefault="009000AB">
          <w:pPr>
            <w:pStyle w:val="AA6BBE8AA5B344CBB2F53FD9FE4D981D"/>
          </w:pPr>
          <w:r w:rsidRPr="006145D8">
            <w:t>First Name</w:t>
          </w:r>
        </w:p>
      </w:docPartBody>
    </w:docPart>
    <w:docPart>
      <w:docPartPr>
        <w:name w:val="A95BD2F76D034624BF8493B35A971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54E99-A434-49E8-96F0-25B99358D6D1}"/>
      </w:docPartPr>
      <w:docPartBody>
        <w:p w:rsidR="0089611E" w:rsidRDefault="009000AB">
          <w:pPr>
            <w:pStyle w:val="A95BD2F76D034624BF8493B35A971500"/>
          </w:pPr>
          <w:r w:rsidRPr="006145D8">
            <w:t>Last Name</w:t>
          </w:r>
        </w:p>
      </w:docPartBody>
    </w:docPart>
    <w:docPart>
      <w:docPartPr>
        <w:name w:val="165195B23ED04292922DB5FD50E176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74E2C-9BBE-4FF4-B663-1147A6091EE1}"/>
      </w:docPartPr>
      <w:docPartBody>
        <w:p w:rsidR="0089611E" w:rsidRDefault="009000AB">
          <w:pPr>
            <w:pStyle w:val="165195B23ED04292922DB5FD50E17625"/>
          </w:pPr>
          <w:r w:rsidRPr="00311D4F">
            <w:t>Work Phone</w:t>
          </w:r>
        </w:p>
      </w:docPartBody>
    </w:docPart>
    <w:docPart>
      <w:docPartPr>
        <w:name w:val="1FDF76335DF140E983ADF83855C17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B7359-6B78-4B38-AB53-B6A00ED52899}"/>
      </w:docPartPr>
      <w:docPartBody>
        <w:p w:rsidR="0089611E" w:rsidRDefault="009000AB">
          <w:pPr>
            <w:pStyle w:val="1FDF76335DF140E983ADF83855C17E52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sDel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868"/>
    <w:rsid w:val="00095356"/>
    <w:rsid w:val="000B1868"/>
    <w:rsid w:val="0089611E"/>
    <w:rsid w:val="009000AB"/>
    <w:rsid w:val="00A8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AA6BBE8AA5B344CBB2F53FD9FE4D981D">
    <w:name w:val="AA6BBE8AA5B344CBB2F53FD9FE4D981D"/>
  </w:style>
  <w:style w:type="paragraph" w:customStyle="1" w:styleId="A95BD2F76D034624BF8493B35A971500">
    <w:name w:val="A95BD2F76D034624BF8493B35A971500"/>
  </w:style>
  <w:style w:type="paragraph" w:customStyle="1" w:styleId="165195B23ED04292922DB5FD50E17625">
    <w:name w:val="165195B23ED04292922DB5FD50E17625"/>
  </w:style>
  <w:style w:type="paragraph" w:customStyle="1" w:styleId="1FDF76335DF140E983ADF83855C17E52">
    <w:name w:val="1FDF76335DF140E983ADF83855C17E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01bb9c2-6fb6-4c96-bc28-83a79c9a2917" xsi:nil="true"/>
    <lcf76f155ced4ddcb4097134ff3c332f xmlns="61d3e37c-006c-4f0b-9d97-78c317f5278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F53D8DE9CA6541BC6F8C305A6AAAAA" ma:contentTypeVersion="10" ma:contentTypeDescription="Create a new document." ma:contentTypeScope="" ma:versionID="b113c27349dd2229a8a23df9c5e182d4">
  <xsd:schema xmlns:xsd="http://www.w3.org/2001/XMLSchema" xmlns:xs="http://www.w3.org/2001/XMLSchema" xmlns:p="http://schemas.microsoft.com/office/2006/metadata/properties" xmlns:ns2="61d3e37c-006c-4f0b-9d97-78c317f52789" xmlns:ns3="801bb9c2-6fb6-4c96-bc28-83a79c9a2917" targetNamespace="http://schemas.microsoft.com/office/2006/metadata/properties" ma:root="true" ma:fieldsID="befff48d5e1e66570e2b16c2936a3e12" ns2:_="" ns3:_="">
    <xsd:import namespace="61d3e37c-006c-4f0b-9d97-78c317f52789"/>
    <xsd:import namespace="801bb9c2-6fb6-4c96-bc28-83a79c9a29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3e37c-006c-4f0b-9d97-78c317f527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20135bf-4844-493b-944e-8492d066ad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bb9c2-6fb6-4c96-bc28-83a79c9a291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86f852c-835b-4d52-b4e9-8178b86fefb1}" ma:internalName="TaxCatchAll" ma:showField="CatchAllData" ma:web="801bb9c2-6fb6-4c96-bc28-83a79c9a29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801bb9c2-6fb6-4c96-bc28-83a79c9a2917"/>
    <ds:schemaRef ds:uri="61d3e37c-006c-4f0b-9d97-78c317f52789"/>
  </ds:schemaRefs>
</ds:datastoreItem>
</file>

<file path=customXml/itemProps2.xml><?xml version="1.0" encoding="utf-8"?>
<ds:datastoreItem xmlns:ds="http://schemas.openxmlformats.org/officeDocument/2006/customXml" ds:itemID="{365E5D04-746C-4439-BD71-7ED4C974A3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d3e37c-006c-4f0b-9d97-78c317f52789"/>
    <ds:schemaRef ds:uri="801bb9c2-6fb6-4c96-bc28-83a79c9a29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2024-02-27T14:25:00Z</dcterms:created>
  <dcterms:modified xsi:type="dcterms:W3CDTF">2024-02-27T14:25:00Z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0x01010080F53D8DE9CA6541BC6F8C305A6AAAAA</vt:lpwstr>
  </property>
</Properties>
</file>